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4F" w:rsidRDefault="00A4124F" w:rsidP="001540E5">
      <w:pPr>
        <w:spacing w:after="0" w:line="240" w:lineRule="auto"/>
        <w:jc w:val="both"/>
      </w:pPr>
      <w:r>
        <w:rPr>
          <w:b/>
          <w:bCs/>
          <w:lang w:eastAsia="ru-RU"/>
        </w:rPr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A4124F" w:rsidRDefault="00A4124F" w:rsidP="001540E5">
      <w:pPr>
        <w:spacing w:after="0" w:line="240" w:lineRule="auto"/>
        <w:jc w:val="both"/>
      </w:pPr>
    </w:p>
    <w:p w:rsidR="00A4124F" w:rsidRDefault="00A4124F" w:rsidP="001540E5">
      <w:pPr>
        <w:spacing w:after="0" w:line="240" w:lineRule="auto"/>
        <w:jc w:val="both"/>
      </w:pPr>
      <w:r>
        <w:tab/>
        <w:t xml:space="preserve"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</w:t>
      </w:r>
      <w:bookmarkStart w:id="0" w:name="_GoBack"/>
      <w:bookmarkEnd w:id="0"/>
      <w:r>
        <w:t>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A4124F" w:rsidRDefault="00A4124F" w:rsidP="00154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  <w:r>
        <w:tab/>
        <w:t>П</w:t>
      </w:r>
      <w:r>
        <w:rPr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A4124F" w:rsidRDefault="00A4124F" w:rsidP="001540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lang w:eastAsia="ru-RU"/>
        </w:rPr>
      </w:pPr>
    </w:p>
    <w:p w:rsidR="00A4124F" w:rsidRPr="0093514B" w:rsidRDefault="00A4124F" w:rsidP="001540E5">
      <w:pPr>
        <w:widowControl w:val="0"/>
        <w:spacing w:after="0" w:line="240" w:lineRule="auto"/>
        <w:jc w:val="both"/>
        <w:rPr>
          <w:b/>
          <w:bCs/>
        </w:rPr>
      </w:pPr>
      <w:r w:rsidRPr="0093514B">
        <w:rPr>
          <w:b/>
          <w:bCs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A4124F" w:rsidRPr="0093514B" w:rsidRDefault="00A4124F" w:rsidP="001540E5">
      <w:pPr>
        <w:spacing w:after="0" w:line="240" w:lineRule="auto"/>
        <w:jc w:val="both"/>
        <w:rPr>
          <w:b/>
          <w:bCs/>
        </w:rPr>
      </w:pPr>
    </w:p>
    <w:p w:rsidR="00A4124F" w:rsidRDefault="00A4124F"/>
    <w:sectPr w:rsidR="00A4124F" w:rsidSect="00CD0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4FDE"/>
    <w:rsid w:val="00104D42"/>
    <w:rsid w:val="001540E5"/>
    <w:rsid w:val="002434F3"/>
    <w:rsid w:val="003363F8"/>
    <w:rsid w:val="00487F44"/>
    <w:rsid w:val="00765BAD"/>
    <w:rsid w:val="007A4FDE"/>
    <w:rsid w:val="0093514B"/>
    <w:rsid w:val="00A4124F"/>
    <w:rsid w:val="00CD0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0E5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24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132</Words>
  <Characters>757</Characters>
  <Application>Microsoft Office Outlook</Application>
  <DocSecurity>0</DocSecurity>
  <Lines>0</Lines>
  <Paragraphs>0</Paragraphs>
  <ScaleCrop>false</ScaleCrop>
  <Company>333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003</cp:lastModifiedBy>
  <cp:revision>6</cp:revision>
  <dcterms:created xsi:type="dcterms:W3CDTF">2013-07-18T10:53:00Z</dcterms:created>
  <dcterms:modified xsi:type="dcterms:W3CDTF">2013-07-29T10:54:00Z</dcterms:modified>
</cp:coreProperties>
</file>